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390" w:rsidRDefault="00480390" w:rsidP="00FD1779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Председатели первичных ветеранских организаций городского и сельских поселений района:</w:t>
      </w:r>
    </w:p>
    <w:tbl>
      <w:tblPr>
        <w:tblW w:w="94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0"/>
        <w:gridCol w:w="3840"/>
        <w:gridCol w:w="4775"/>
      </w:tblGrid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Давыдова Елена Анатольевна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Сах. Завод</w:t>
            </w:r>
            <w:r>
              <w:rPr>
                <w:rFonts w:ascii="Times New Roman" w:hAnsi="Times New Roman"/>
                <w:sz w:val="28"/>
                <w:szCs w:val="28"/>
              </w:rPr>
              <w:t>ской тер.</w:t>
            </w:r>
            <w:r w:rsidRPr="004D7CE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Данилова Нина Серге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4D7CE6">
              <w:rPr>
                <w:rFonts w:ascii="Times New Roman" w:hAnsi="Times New Roman"/>
                <w:sz w:val="28"/>
                <w:szCs w:val="28"/>
              </w:rPr>
              <w:t>в</w:t>
            </w:r>
            <w:bookmarkStart w:id="0" w:name="_GoBack"/>
            <w:bookmarkEnd w:id="0"/>
            <w:r w:rsidRPr="004D7CE6">
              <w:rPr>
                <w:rFonts w:ascii="Times New Roman" w:hAnsi="Times New Roman"/>
                <w:sz w:val="28"/>
                <w:szCs w:val="28"/>
              </w:rPr>
              <w:t>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 с. Владимировка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Аркатова Александра Борисовна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 с. Сафоновка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Бабанин Владимир Михайлович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 с. Богатое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Брусенский Иван Яковлевич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с.Верхопенье</w:t>
            </w:r>
          </w:p>
        </w:tc>
      </w:tr>
      <w:tr w:rsidR="00480390" w:rsidRPr="009B4A5F" w:rsidTr="00867235">
        <w:trPr>
          <w:trHeight w:val="975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Гончарова Нина Анатольевна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«Детский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противотуберкулёзный санаторий»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Горлова Екатерина Ефимовна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с.Драгунка</w:t>
            </w:r>
          </w:p>
        </w:tc>
      </w:tr>
      <w:tr w:rsidR="00480390" w:rsidRPr="009B4A5F" w:rsidTr="00867235">
        <w:trPr>
          <w:trHeight w:val="1125"/>
        </w:trPr>
        <w:tc>
          <w:tcPr>
            <w:tcW w:w="840" w:type="dxa"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Горелова Нина Алексеевна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</w:t>
            </w:r>
            <w:r>
              <w:rPr>
                <w:rFonts w:ascii="Times New Roman" w:hAnsi="Times New Roman"/>
                <w:sz w:val="28"/>
                <w:szCs w:val="28"/>
              </w:rPr>
              <w:t>кой организации «</w:t>
            </w:r>
            <w:r w:rsidRPr="004D7CE6">
              <w:rPr>
                <w:rFonts w:ascii="Times New Roman" w:hAnsi="Times New Roman"/>
                <w:sz w:val="28"/>
                <w:szCs w:val="28"/>
              </w:rPr>
              <w:t>Автотра</w:t>
            </w:r>
            <w:r>
              <w:rPr>
                <w:rFonts w:ascii="Times New Roman" w:hAnsi="Times New Roman"/>
                <w:sz w:val="28"/>
                <w:szCs w:val="28"/>
              </w:rPr>
              <w:t>нспортное предприятие Ивнянское»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Гордей Галина Ивановна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с.Сырцево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Горлов Николай Семёнович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РОВД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40" w:type="dxa"/>
            <w:noWrap/>
            <w:vAlign w:val="bottom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Григорьев Анатолий Александрович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с.Берёзовка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Иванова Тамара Ильинична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 xml:space="preserve">председатель первичной ветеранской организации </w:t>
            </w:r>
            <w:r>
              <w:rPr>
                <w:rFonts w:ascii="Times New Roman" w:hAnsi="Times New Roman"/>
                <w:sz w:val="28"/>
                <w:szCs w:val="28"/>
              </w:rPr>
              <w:t>п. Кировское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Иваненкова Людмила Васильевна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с.Хомутцы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Ечина Раиса Александровна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с.Покровка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Переверзева Галина Александровна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с.Курасовка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Захаров Николай Михайлович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с.Кочетовка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Золотаренко Зинаида Степановна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 Вознесеновка</w:t>
            </w:r>
          </w:p>
        </w:tc>
      </w:tr>
      <w:tr w:rsidR="00480390" w:rsidRPr="009B4A5F" w:rsidTr="00867235">
        <w:trPr>
          <w:trHeight w:val="1005"/>
        </w:trPr>
        <w:tc>
          <w:tcPr>
            <w:tcW w:w="840" w:type="dxa"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Каспе</w:t>
            </w:r>
            <w:r w:rsidRPr="004D7CE6">
              <w:rPr>
                <w:rFonts w:ascii="Times New Roman" w:hAnsi="Times New Roman"/>
                <w:sz w:val="28"/>
                <w:szCs w:val="28"/>
              </w:rPr>
              <w:t>рович Татьяна Алексеевна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 xml:space="preserve">председатель первичной ветеранской организации </w:t>
            </w:r>
            <w:r>
              <w:rPr>
                <w:rFonts w:ascii="Times New Roman" w:hAnsi="Times New Roman"/>
                <w:sz w:val="28"/>
                <w:szCs w:val="28"/>
              </w:rPr>
              <w:t>ц</w:t>
            </w:r>
            <w:r w:rsidRPr="004D7CE6">
              <w:rPr>
                <w:rFonts w:ascii="Times New Roman" w:hAnsi="Times New Roman"/>
                <w:sz w:val="28"/>
                <w:szCs w:val="28"/>
              </w:rPr>
              <w:t xml:space="preserve">ентральная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4D7CE6">
              <w:rPr>
                <w:rFonts w:ascii="Times New Roman" w:hAnsi="Times New Roman"/>
                <w:sz w:val="28"/>
                <w:szCs w:val="28"/>
              </w:rPr>
              <w:t xml:space="preserve">айонная 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4D7CE6">
              <w:rPr>
                <w:rFonts w:ascii="Times New Roman" w:hAnsi="Times New Roman"/>
                <w:sz w:val="28"/>
                <w:szCs w:val="28"/>
              </w:rPr>
              <w:t>ольница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840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Котельникова Любовь Григорьевна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с. Сухосолотино</w:t>
            </w:r>
          </w:p>
        </w:tc>
      </w:tr>
      <w:tr w:rsidR="00480390" w:rsidRPr="009B4A5F" w:rsidTr="00867235">
        <w:trPr>
          <w:trHeight w:val="975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Лютов Владимир Иванович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</w:t>
            </w:r>
            <w:r>
              <w:rPr>
                <w:rFonts w:ascii="Times New Roman" w:hAnsi="Times New Roman"/>
                <w:sz w:val="28"/>
                <w:szCs w:val="28"/>
              </w:rPr>
              <w:t>вичной ветеранской организации «</w:t>
            </w:r>
            <w:r w:rsidRPr="004D7CE6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етеранов войны и военной Службы»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Сырых Любовь Григорьевна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 с. Песчаное</w:t>
            </w:r>
          </w:p>
        </w:tc>
      </w:tr>
      <w:tr w:rsidR="00480390" w:rsidRPr="009B4A5F" w:rsidTr="00867235">
        <w:trPr>
          <w:trHeight w:val="990"/>
        </w:trPr>
        <w:tc>
          <w:tcPr>
            <w:tcW w:w="840" w:type="dxa"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Соколова Ольга Николаевна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</w:t>
            </w:r>
            <w:r>
              <w:rPr>
                <w:rFonts w:ascii="Times New Roman" w:hAnsi="Times New Roman"/>
                <w:sz w:val="28"/>
                <w:szCs w:val="28"/>
              </w:rPr>
              <w:t>й ветеранской организации п. Кировский</w:t>
            </w:r>
            <w:r w:rsidRPr="004D7CE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Трунова Нина Васильевна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Маслозавод</w:t>
            </w:r>
            <w:r>
              <w:rPr>
                <w:rFonts w:ascii="Times New Roman" w:hAnsi="Times New Roman"/>
                <w:sz w:val="28"/>
                <w:szCs w:val="28"/>
              </w:rPr>
              <w:t>, «Альянс»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Шаповаленко Валентина Васильевна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с.Федчёвка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Шишлакова Надежда Тимофеевна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с.Новенькое</w:t>
            </w:r>
          </w:p>
        </w:tc>
      </w:tr>
      <w:tr w:rsidR="00480390" w:rsidRPr="009B4A5F" w:rsidTr="00867235">
        <w:trPr>
          <w:trHeight w:val="600"/>
        </w:trPr>
        <w:tc>
          <w:tcPr>
            <w:tcW w:w="840" w:type="dxa"/>
            <w:noWrap/>
            <w:vAlign w:val="center"/>
          </w:tcPr>
          <w:p w:rsidR="00480390" w:rsidRPr="004D7CE6" w:rsidRDefault="00480390" w:rsidP="00867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840" w:type="dxa"/>
            <w:noWrap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Власенко Любовь Ивановна</w:t>
            </w:r>
          </w:p>
        </w:tc>
        <w:tc>
          <w:tcPr>
            <w:tcW w:w="4775" w:type="dxa"/>
            <w:vAlign w:val="center"/>
          </w:tcPr>
          <w:p w:rsidR="00480390" w:rsidRPr="004D7CE6" w:rsidRDefault="00480390" w:rsidP="00867235">
            <w:pPr>
              <w:rPr>
                <w:rFonts w:ascii="Times New Roman" w:hAnsi="Times New Roman"/>
                <w:sz w:val="28"/>
                <w:szCs w:val="28"/>
              </w:rPr>
            </w:pPr>
            <w:r w:rsidRPr="004D7CE6">
              <w:rPr>
                <w:rFonts w:ascii="Times New Roman" w:hAnsi="Times New Roman"/>
                <w:sz w:val="28"/>
                <w:szCs w:val="28"/>
              </w:rPr>
              <w:t>председатель первичной ветеранской организации РАЙЦЕНТР</w:t>
            </w:r>
          </w:p>
        </w:tc>
      </w:tr>
    </w:tbl>
    <w:p w:rsidR="00480390" w:rsidRDefault="00480390" w:rsidP="00FD1779"/>
    <w:p w:rsidR="00480390" w:rsidRDefault="00480390" w:rsidP="00FD1779"/>
    <w:p w:rsidR="00480390" w:rsidRDefault="00480390"/>
    <w:sectPr w:rsidR="00480390" w:rsidSect="00D14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1779"/>
    <w:rsid w:val="00017DB5"/>
    <w:rsid w:val="00204DD3"/>
    <w:rsid w:val="00480390"/>
    <w:rsid w:val="004D7CE6"/>
    <w:rsid w:val="004E48A2"/>
    <w:rsid w:val="00556D86"/>
    <w:rsid w:val="00565F2F"/>
    <w:rsid w:val="00867235"/>
    <w:rsid w:val="00871305"/>
    <w:rsid w:val="009B4A5F"/>
    <w:rsid w:val="00AA3F18"/>
    <w:rsid w:val="00B617A0"/>
    <w:rsid w:val="00D14B3B"/>
    <w:rsid w:val="00E43D52"/>
    <w:rsid w:val="00FD1779"/>
    <w:rsid w:val="00FE4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779"/>
    <w:pPr>
      <w:widowControl w:val="0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2</Pages>
  <Words>381</Words>
  <Characters>2173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cp:lastPrinted>2023-03-22T12:43:00Z</cp:lastPrinted>
  <dcterms:created xsi:type="dcterms:W3CDTF">2020-10-14T07:22:00Z</dcterms:created>
  <dcterms:modified xsi:type="dcterms:W3CDTF">2023-03-22T12:46:00Z</dcterms:modified>
</cp:coreProperties>
</file>